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140D7" w14:textId="2AAC58FA" w:rsidR="00814B1E" w:rsidRDefault="00442D01" w:rsidP="00442D01">
      <w:pPr>
        <w:pStyle w:val="berschrift5"/>
      </w:pPr>
      <w:r>
        <w:t>Biographie-Fragebogen</w:t>
      </w:r>
    </w:p>
    <w:p w14:paraId="55F60259" w14:textId="77777777" w:rsidR="00442D01" w:rsidRPr="00442D01" w:rsidRDefault="00442D01" w:rsidP="00442D01"/>
    <w:p w14:paraId="7BC41623" w14:textId="77777777" w:rsidR="00442D01" w:rsidRDefault="00442D01" w:rsidP="00442D01">
      <w:pPr>
        <w:numPr>
          <w:ilvl w:val="0"/>
          <w:numId w:val="24"/>
        </w:numPr>
        <w:rPr>
          <w:b/>
          <w:bCs/>
          <w:lang w:val="de-AT"/>
        </w:rPr>
      </w:pPr>
      <w:r w:rsidRPr="00442D01">
        <w:rPr>
          <w:b/>
          <w:bCs/>
          <w:lang w:val="de-AT"/>
        </w:rPr>
        <w:t>Welcher Moment hat Deine Sicht auf die Welt grundlegend verändert?</w:t>
      </w:r>
    </w:p>
    <w:p w14:paraId="007491AD" w14:textId="77777777" w:rsidR="00442D01" w:rsidRPr="00442D01" w:rsidRDefault="00442D01" w:rsidP="00442D01">
      <w:pPr>
        <w:ind w:left="360"/>
        <w:rPr>
          <w:lang w:val="de-AT"/>
        </w:rPr>
      </w:pPr>
    </w:p>
    <w:p w14:paraId="2C92355A" w14:textId="77777777" w:rsidR="00442D01" w:rsidRDefault="00442D01" w:rsidP="00442D01">
      <w:pPr>
        <w:numPr>
          <w:ilvl w:val="0"/>
          <w:numId w:val="24"/>
        </w:numPr>
        <w:rPr>
          <w:b/>
          <w:bCs/>
          <w:lang w:val="de-AT"/>
        </w:rPr>
      </w:pPr>
      <w:r w:rsidRPr="00442D01">
        <w:rPr>
          <w:b/>
          <w:bCs/>
          <w:lang w:val="de-AT"/>
        </w:rPr>
        <w:t>Was war das Mutigste, was Du je getan hast, obwohl Du Angst hattest?</w:t>
      </w:r>
    </w:p>
    <w:p w14:paraId="02A14052" w14:textId="77777777" w:rsidR="00442D01" w:rsidRPr="00442D01" w:rsidRDefault="00442D01" w:rsidP="00442D01">
      <w:pPr>
        <w:rPr>
          <w:bCs/>
          <w:lang w:val="de-AT"/>
        </w:rPr>
      </w:pPr>
    </w:p>
    <w:p w14:paraId="00158242" w14:textId="77777777" w:rsidR="00442D01" w:rsidRDefault="00442D01" w:rsidP="00442D01">
      <w:pPr>
        <w:numPr>
          <w:ilvl w:val="0"/>
          <w:numId w:val="24"/>
        </w:numPr>
        <w:rPr>
          <w:b/>
          <w:bCs/>
          <w:lang w:val="de-AT"/>
        </w:rPr>
      </w:pPr>
      <w:r w:rsidRPr="00442D01">
        <w:rPr>
          <w:b/>
          <w:bCs/>
          <w:lang w:val="de-AT"/>
        </w:rPr>
        <w:t>Welche Begegnung mit einem fremden Menschen hat Dich nachhaltig geprägt?</w:t>
      </w:r>
    </w:p>
    <w:p w14:paraId="13BBE2B5" w14:textId="77777777" w:rsidR="00442D01" w:rsidRPr="00442D01" w:rsidRDefault="00442D01" w:rsidP="00442D01">
      <w:pPr>
        <w:rPr>
          <w:bCs/>
          <w:lang w:val="de-AT"/>
        </w:rPr>
      </w:pPr>
    </w:p>
    <w:p w14:paraId="5432D92B" w14:textId="77777777" w:rsidR="00442D01" w:rsidRDefault="00442D01" w:rsidP="00442D01">
      <w:pPr>
        <w:numPr>
          <w:ilvl w:val="0"/>
          <w:numId w:val="24"/>
        </w:numPr>
        <w:rPr>
          <w:b/>
          <w:bCs/>
          <w:lang w:val="de-AT"/>
        </w:rPr>
      </w:pPr>
      <w:r w:rsidRPr="00442D01">
        <w:rPr>
          <w:b/>
          <w:bCs/>
          <w:lang w:val="de-AT"/>
        </w:rPr>
        <w:t>Wann hast Du zum ersten Mal gespürt, dass Du "erwachsen" bist?</w:t>
      </w:r>
    </w:p>
    <w:p w14:paraId="40CD0F72" w14:textId="77777777" w:rsidR="00442D01" w:rsidRPr="00442D01" w:rsidRDefault="00442D01" w:rsidP="00442D01">
      <w:pPr>
        <w:rPr>
          <w:bCs/>
          <w:lang w:val="de-AT"/>
        </w:rPr>
      </w:pPr>
    </w:p>
    <w:p w14:paraId="3DC2337E" w14:textId="77777777" w:rsidR="00442D01" w:rsidRDefault="00442D01" w:rsidP="00442D01">
      <w:pPr>
        <w:numPr>
          <w:ilvl w:val="0"/>
          <w:numId w:val="24"/>
        </w:numPr>
        <w:rPr>
          <w:b/>
          <w:bCs/>
          <w:lang w:val="de-AT"/>
        </w:rPr>
      </w:pPr>
      <w:r w:rsidRPr="00442D01">
        <w:rPr>
          <w:b/>
          <w:bCs/>
          <w:lang w:val="de-AT"/>
        </w:rPr>
        <w:t>Welcher Verlust (Person, Traum, Gelegenheit) hat Dich am meisten gelehrt?</w:t>
      </w:r>
    </w:p>
    <w:p w14:paraId="453D2384" w14:textId="77777777" w:rsidR="00442D01" w:rsidRPr="00442D01" w:rsidRDefault="00442D01" w:rsidP="00442D01">
      <w:pPr>
        <w:rPr>
          <w:bCs/>
          <w:lang w:val="de-AT"/>
        </w:rPr>
      </w:pPr>
    </w:p>
    <w:p w14:paraId="5E3E4D53" w14:textId="77777777" w:rsidR="00442D01" w:rsidRDefault="00442D01" w:rsidP="00442D01">
      <w:pPr>
        <w:numPr>
          <w:ilvl w:val="0"/>
          <w:numId w:val="24"/>
        </w:numPr>
        <w:rPr>
          <w:b/>
          <w:bCs/>
          <w:lang w:val="de-AT"/>
        </w:rPr>
      </w:pPr>
      <w:r w:rsidRPr="00442D01">
        <w:rPr>
          <w:b/>
          <w:bCs/>
          <w:lang w:val="de-AT"/>
        </w:rPr>
        <w:t>Was war Dein größter Irrtum über Dich selbst und wann hast Du ihn erkannt?</w:t>
      </w:r>
    </w:p>
    <w:p w14:paraId="62675D73" w14:textId="77777777" w:rsidR="00442D01" w:rsidRPr="00442D01" w:rsidRDefault="00442D01" w:rsidP="00442D01">
      <w:pPr>
        <w:rPr>
          <w:bCs/>
          <w:lang w:val="de-AT"/>
        </w:rPr>
      </w:pPr>
    </w:p>
    <w:p w14:paraId="17296037" w14:textId="77777777" w:rsidR="00442D01" w:rsidRDefault="00442D01" w:rsidP="00442D01">
      <w:pPr>
        <w:numPr>
          <w:ilvl w:val="0"/>
          <w:numId w:val="24"/>
        </w:numPr>
        <w:rPr>
          <w:b/>
          <w:bCs/>
          <w:lang w:val="de-AT"/>
        </w:rPr>
      </w:pPr>
      <w:r w:rsidRPr="00442D01">
        <w:rPr>
          <w:b/>
          <w:bCs/>
          <w:lang w:val="de-AT"/>
        </w:rPr>
        <w:t>Welche Entscheidung bereust Du am meisten und was würdest Du heute anders machen?</w:t>
      </w:r>
    </w:p>
    <w:p w14:paraId="7692ABE5" w14:textId="77777777" w:rsidR="00442D01" w:rsidRPr="00442D01" w:rsidRDefault="00442D01" w:rsidP="00442D01">
      <w:pPr>
        <w:rPr>
          <w:bCs/>
          <w:lang w:val="de-AT"/>
        </w:rPr>
      </w:pPr>
    </w:p>
    <w:p w14:paraId="295CE983" w14:textId="77777777" w:rsidR="00442D01" w:rsidRDefault="00442D01" w:rsidP="00442D01">
      <w:pPr>
        <w:numPr>
          <w:ilvl w:val="0"/>
          <w:numId w:val="24"/>
        </w:numPr>
        <w:rPr>
          <w:b/>
          <w:bCs/>
          <w:lang w:val="de-AT"/>
        </w:rPr>
      </w:pPr>
      <w:r w:rsidRPr="00442D01">
        <w:rPr>
          <w:b/>
          <w:bCs/>
          <w:lang w:val="de-AT"/>
        </w:rPr>
        <w:t>Wann warst Du das letzte Mal richtig überrascht von Dir selbst?</w:t>
      </w:r>
    </w:p>
    <w:p w14:paraId="2BA6DF7D" w14:textId="77777777" w:rsidR="00442D01" w:rsidRPr="00442D01" w:rsidRDefault="00442D01" w:rsidP="00442D01">
      <w:pPr>
        <w:rPr>
          <w:bCs/>
          <w:lang w:val="de-AT"/>
        </w:rPr>
      </w:pPr>
    </w:p>
    <w:p w14:paraId="6C76FDA9" w14:textId="77777777" w:rsidR="00442D01" w:rsidRDefault="00442D01" w:rsidP="00442D01">
      <w:pPr>
        <w:numPr>
          <w:ilvl w:val="0"/>
          <w:numId w:val="24"/>
        </w:numPr>
        <w:rPr>
          <w:b/>
          <w:bCs/>
          <w:lang w:val="de-AT"/>
        </w:rPr>
      </w:pPr>
      <w:r w:rsidRPr="00442D01">
        <w:rPr>
          <w:b/>
          <w:bCs/>
          <w:lang w:val="de-AT"/>
        </w:rPr>
        <w:t>Welcher Rat, den Du ignoriert hast, hätte Dein Leben verändert?</w:t>
      </w:r>
    </w:p>
    <w:p w14:paraId="5F880074" w14:textId="77777777" w:rsidR="00442D01" w:rsidRPr="00442D01" w:rsidRDefault="00442D01" w:rsidP="00442D01">
      <w:pPr>
        <w:rPr>
          <w:bCs/>
          <w:lang w:val="de-AT"/>
        </w:rPr>
      </w:pPr>
    </w:p>
    <w:p w14:paraId="2BEE29A4" w14:textId="77777777" w:rsidR="00442D01" w:rsidRDefault="00442D01" w:rsidP="00442D01">
      <w:pPr>
        <w:numPr>
          <w:ilvl w:val="0"/>
          <w:numId w:val="24"/>
        </w:numPr>
        <w:rPr>
          <w:b/>
          <w:bCs/>
          <w:lang w:val="de-AT"/>
        </w:rPr>
      </w:pPr>
      <w:r w:rsidRPr="00442D01">
        <w:rPr>
          <w:b/>
          <w:bCs/>
          <w:lang w:val="de-AT"/>
        </w:rPr>
        <w:t>Was war Dein größter Vertrauensbruch - als Verursacher oder Betroffener?</w:t>
      </w:r>
    </w:p>
    <w:p w14:paraId="3C3872B6" w14:textId="77777777" w:rsidR="00442D01" w:rsidRPr="00442D01" w:rsidRDefault="00442D01" w:rsidP="00442D01">
      <w:pPr>
        <w:rPr>
          <w:bCs/>
          <w:lang w:val="de-AT"/>
        </w:rPr>
      </w:pPr>
    </w:p>
    <w:p w14:paraId="6AC04C1F" w14:textId="77777777" w:rsidR="00442D01" w:rsidRDefault="00442D01" w:rsidP="00442D01">
      <w:pPr>
        <w:numPr>
          <w:ilvl w:val="0"/>
          <w:numId w:val="24"/>
        </w:numPr>
        <w:rPr>
          <w:b/>
          <w:bCs/>
          <w:lang w:val="de-AT"/>
        </w:rPr>
      </w:pPr>
      <w:r w:rsidRPr="00442D01">
        <w:rPr>
          <w:b/>
          <w:bCs/>
          <w:lang w:val="de-AT"/>
        </w:rPr>
        <w:t>Welche Eigenschaft an Dir hat sich am drastischsten gewandelt?</w:t>
      </w:r>
    </w:p>
    <w:p w14:paraId="5DA04EA7" w14:textId="77777777" w:rsidR="00442D01" w:rsidRPr="00442D01" w:rsidRDefault="00442D01" w:rsidP="00442D01">
      <w:pPr>
        <w:rPr>
          <w:bCs/>
          <w:lang w:val="de-AT"/>
        </w:rPr>
      </w:pPr>
    </w:p>
    <w:p w14:paraId="6E352F67" w14:textId="77777777" w:rsidR="00442D01" w:rsidRDefault="00442D01" w:rsidP="00442D01">
      <w:pPr>
        <w:numPr>
          <w:ilvl w:val="0"/>
          <w:numId w:val="24"/>
        </w:numPr>
        <w:rPr>
          <w:b/>
          <w:bCs/>
          <w:lang w:val="de-AT"/>
        </w:rPr>
      </w:pPr>
      <w:r w:rsidRPr="00442D01">
        <w:rPr>
          <w:b/>
          <w:bCs/>
          <w:lang w:val="de-AT"/>
        </w:rPr>
        <w:t>Wann hast Du Dich das erste Mal richtig "gesehen" gefühlt von jemandem?</w:t>
      </w:r>
    </w:p>
    <w:p w14:paraId="2D62CAE8" w14:textId="77777777" w:rsidR="00442D01" w:rsidRPr="00442D01" w:rsidRDefault="00442D01" w:rsidP="00442D01">
      <w:pPr>
        <w:rPr>
          <w:bCs/>
          <w:lang w:val="de-AT"/>
        </w:rPr>
      </w:pPr>
    </w:p>
    <w:p w14:paraId="09688313" w14:textId="77777777" w:rsidR="00442D01" w:rsidRDefault="00442D01" w:rsidP="00442D01">
      <w:pPr>
        <w:numPr>
          <w:ilvl w:val="0"/>
          <w:numId w:val="24"/>
        </w:numPr>
        <w:rPr>
          <w:b/>
          <w:bCs/>
          <w:lang w:val="de-AT"/>
        </w:rPr>
      </w:pPr>
      <w:r w:rsidRPr="00442D01">
        <w:rPr>
          <w:b/>
          <w:bCs/>
          <w:lang w:val="de-AT"/>
        </w:rPr>
        <w:t>Welcher Misserfolg hat sich später als Glücksfall entpuppt?</w:t>
      </w:r>
    </w:p>
    <w:p w14:paraId="11D9870A" w14:textId="77777777" w:rsidR="00442D01" w:rsidRPr="00442D01" w:rsidRDefault="00442D01" w:rsidP="00442D01">
      <w:pPr>
        <w:rPr>
          <w:bCs/>
          <w:lang w:val="de-AT"/>
        </w:rPr>
      </w:pPr>
    </w:p>
    <w:p w14:paraId="09791EBC" w14:textId="77777777" w:rsidR="00442D01" w:rsidRDefault="00442D01" w:rsidP="00442D01">
      <w:pPr>
        <w:numPr>
          <w:ilvl w:val="0"/>
          <w:numId w:val="24"/>
        </w:numPr>
        <w:rPr>
          <w:b/>
          <w:bCs/>
          <w:lang w:val="de-AT"/>
        </w:rPr>
      </w:pPr>
      <w:r w:rsidRPr="00442D01">
        <w:rPr>
          <w:b/>
          <w:bCs/>
          <w:lang w:val="de-AT"/>
        </w:rPr>
        <w:t>Was war das Verrückteste, was Du für einen Traum riskiert hast?</w:t>
      </w:r>
    </w:p>
    <w:p w14:paraId="1AC3A16F" w14:textId="77777777" w:rsidR="00442D01" w:rsidRPr="00442D01" w:rsidRDefault="00442D01" w:rsidP="00442D01">
      <w:pPr>
        <w:rPr>
          <w:bCs/>
          <w:lang w:val="de-AT"/>
        </w:rPr>
      </w:pPr>
    </w:p>
    <w:p w14:paraId="069CD9EF" w14:textId="77777777" w:rsidR="00442D01" w:rsidRDefault="00442D01" w:rsidP="00442D01">
      <w:pPr>
        <w:numPr>
          <w:ilvl w:val="0"/>
          <w:numId w:val="24"/>
        </w:numPr>
        <w:rPr>
          <w:b/>
          <w:bCs/>
          <w:lang w:val="de-AT"/>
        </w:rPr>
      </w:pPr>
      <w:r w:rsidRPr="00442D01">
        <w:rPr>
          <w:b/>
          <w:bCs/>
          <w:lang w:val="de-AT"/>
        </w:rPr>
        <w:t>Welche Rolle spielst Du in Deiner Familie und wie bist Du in diese hineingewachsen?</w:t>
      </w:r>
    </w:p>
    <w:p w14:paraId="594602AD" w14:textId="77777777" w:rsidR="00442D01" w:rsidRPr="00442D01" w:rsidRDefault="00442D01" w:rsidP="00442D01">
      <w:pPr>
        <w:rPr>
          <w:bCs/>
          <w:lang w:val="de-AT"/>
        </w:rPr>
      </w:pPr>
    </w:p>
    <w:p w14:paraId="4A614BD0" w14:textId="77777777" w:rsidR="00442D01" w:rsidRDefault="00442D01" w:rsidP="00442D01">
      <w:pPr>
        <w:numPr>
          <w:ilvl w:val="0"/>
          <w:numId w:val="24"/>
        </w:numPr>
        <w:rPr>
          <w:b/>
          <w:bCs/>
          <w:lang w:val="de-AT"/>
        </w:rPr>
      </w:pPr>
      <w:r w:rsidRPr="00442D01">
        <w:rPr>
          <w:b/>
          <w:bCs/>
          <w:lang w:val="de-AT"/>
        </w:rPr>
        <w:t>Wann hast Du zum ersten Mal jemandem wirklich vergeben - Dir selbst oder anderen?</w:t>
      </w:r>
    </w:p>
    <w:p w14:paraId="0B17725D" w14:textId="77777777" w:rsidR="00442D01" w:rsidRPr="00442D01" w:rsidRDefault="00442D01" w:rsidP="00442D01">
      <w:pPr>
        <w:rPr>
          <w:bCs/>
          <w:lang w:val="de-AT"/>
        </w:rPr>
      </w:pPr>
    </w:p>
    <w:p w14:paraId="11A647ED" w14:textId="77777777" w:rsidR="00442D01" w:rsidRDefault="00442D01" w:rsidP="00442D01">
      <w:pPr>
        <w:numPr>
          <w:ilvl w:val="0"/>
          <w:numId w:val="24"/>
        </w:numPr>
        <w:rPr>
          <w:b/>
          <w:bCs/>
          <w:lang w:val="de-AT"/>
        </w:rPr>
      </w:pPr>
      <w:r w:rsidRPr="00442D01">
        <w:rPr>
          <w:b/>
          <w:bCs/>
          <w:lang w:val="de-AT"/>
        </w:rPr>
        <w:t>Welcher Ort auf der Welt fühlt sich am meisten wie "Zuhause" an und warum?</w:t>
      </w:r>
    </w:p>
    <w:p w14:paraId="77811B33" w14:textId="77777777" w:rsidR="00442D01" w:rsidRPr="00442D01" w:rsidRDefault="00442D01" w:rsidP="00442D01">
      <w:pPr>
        <w:rPr>
          <w:bCs/>
          <w:lang w:val="de-AT"/>
        </w:rPr>
      </w:pPr>
    </w:p>
    <w:p w14:paraId="33220F03" w14:textId="77777777" w:rsidR="00442D01" w:rsidRDefault="00442D01" w:rsidP="00442D01">
      <w:pPr>
        <w:numPr>
          <w:ilvl w:val="0"/>
          <w:numId w:val="24"/>
        </w:numPr>
        <w:rPr>
          <w:b/>
          <w:bCs/>
          <w:lang w:val="de-AT"/>
        </w:rPr>
      </w:pPr>
      <w:r w:rsidRPr="00442D01">
        <w:rPr>
          <w:b/>
          <w:bCs/>
          <w:lang w:val="de-AT"/>
        </w:rPr>
        <w:t>Was war Dein größter Akt der Rebellion und was hat er bewirkt?</w:t>
      </w:r>
    </w:p>
    <w:p w14:paraId="4E31C70C" w14:textId="77777777" w:rsidR="00442D01" w:rsidRPr="00442D01" w:rsidRDefault="00442D01" w:rsidP="00442D01">
      <w:pPr>
        <w:rPr>
          <w:bCs/>
          <w:lang w:val="de-AT"/>
        </w:rPr>
      </w:pPr>
    </w:p>
    <w:p w14:paraId="504F62EC" w14:textId="73C5871F" w:rsidR="00442D01" w:rsidRDefault="00442D01" w:rsidP="00442D01">
      <w:pPr>
        <w:numPr>
          <w:ilvl w:val="0"/>
          <w:numId w:val="24"/>
        </w:numPr>
        <w:rPr>
          <w:b/>
          <w:bCs/>
          <w:lang w:val="de-AT"/>
        </w:rPr>
      </w:pPr>
      <w:r>
        <w:rPr>
          <w:b/>
          <w:bCs/>
          <w:lang w:val="de-AT"/>
        </w:rPr>
        <w:t>Was hat Dich in Deinem Leben wirklich berührt?</w:t>
      </w:r>
    </w:p>
    <w:p w14:paraId="457D36A7" w14:textId="77777777" w:rsidR="00442D01" w:rsidRPr="00442D01" w:rsidRDefault="00442D01" w:rsidP="00442D01">
      <w:pPr>
        <w:rPr>
          <w:bCs/>
          <w:lang w:val="de-AT"/>
        </w:rPr>
      </w:pPr>
    </w:p>
    <w:p w14:paraId="63C4C324" w14:textId="77777777" w:rsidR="00442D01" w:rsidRDefault="00442D01" w:rsidP="00442D01">
      <w:pPr>
        <w:numPr>
          <w:ilvl w:val="0"/>
          <w:numId w:val="24"/>
        </w:numPr>
        <w:rPr>
          <w:b/>
          <w:bCs/>
          <w:lang w:val="de-AT"/>
        </w:rPr>
      </w:pPr>
      <w:r w:rsidRPr="00442D01">
        <w:rPr>
          <w:b/>
          <w:bCs/>
          <w:lang w:val="de-AT"/>
        </w:rPr>
        <w:t>Wenn Du Deinem 16-jährigen Ich eine Geschichte aus Deinem heutigen Leben erzählen könntest - welche wäre es?</w:t>
      </w:r>
    </w:p>
    <w:p w14:paraId="5E73A8ED" w14:textId="77777777" w:rsidR="00442D01" w:rsidRDefault="00442D01" w:rsidP="00442D01">
      <w:pPr>
        <w:pStyle w:val="Listenabsatz"/>
        <w:rPr>
          <w:b/>
          <w:bCs/>
          <w:lang w:val="de-AT"/>
        </w:rPr>
      </w:pPr>
    </w:p>
    <w:p w14:paraId="56ADA3D9" w14:textId="77777777" w:rsidR="00442D01" w:rsidRPr="00442D01" w:rsidRDefault="00442D01" w:rsidP="00442D01">
      <w:pPr>
        <w:rPr>
          <w:bCs/>
          <w:lang w:val="de-AT"/>
        </w:rPr>
      </w:pPr>
    </w:p>
    <w:p w14:paraId="6922EB07" w14:textId="77777777" w:rsidR="00442D01" w:rsidRPr="00442D01" w:rsidRDefault="00442D01" w:rsidP="00AE461B">
      <w:pPr>
        <w:rPr>
          <w:lang w:val="de-AT"/>
        </w:rPr>
      </w:pPr>
    </w:p>
    <w:sectPr w:rsidR="00442D01" w:rsidRPr="00442D01" w:rsidSect="00D609B1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086" w:right="1418" w:bottom="1134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6D37D" w14:textId="77777777" w:rsidR="004D3BA2" w:rsidRDefault="004D3BA2">
      <w:r>
        <w:separator/>
      </w:r>
    </w:p>
  </w:endnote>
  <w:endnote w:type="continuationSeparator" w:id="0">
    <w:p w14:paraId="2CDCA8EA" w14:textId="77777777" w:rsidR="004D3BA2" w:rsidRDefault="004D3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lonna MT"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50B5A" w14:textId="77777777" w:rsidR="00A2370D" w:rsidRPr="00640DA3" w:rsidRDefault="00A2370D" w:rsidP="00D609B1">
    <w:pPr>
      <w:pStyle w:val="Fuzeile"/>
      <w:tabs>
        <w:tab w:val="clear" w:pos="4536"/>
        <w:tab w:val="clear" w:pos="9072"/>
        <w:tab w:val="center" w:pos="5245"/>
        <w:tab w:val="right" w:pos="8931"/>
      </w:tabs>
      <w:rPr>
        <w:sz w:val="16"/>
        <w:lang w:val="en-US"/>
      </w:rPr>
    </w:pPr>
    <w:r w:rsidRPr="00640DA3">
      <w:rPr>
        <w:rFonts w:ascii="Tahoma" w:hAnsi="Tahoma"/>
        <w:sz w:val="16"/>
        <w:lang w:val="en-US"/>
      </w:rPr>
      <w:t>©</w:t>
    </w:r>
    <w:r w:rsidRPr="00640DA3">
      <w:rPr>
        <w:rFonts w:ascii="Colonna MT" w:hAnsi="Colonna MT"/>
        <w:sz w:val="28"/>
        <w:lang w:val="en-US"/>
      </w:rPr>
      <w:t xml:space="preserve"> </w:t>
    </w:r>
    <w:r w:rsidRPr="00FC7717">
      <w:rPr>
        <w:rFonts w:ascii="Colonna MT" w:hAnsi="Colonna MT"/>
        <w:sz w:val="24"/>
        <w:szCs w:val="24"/>
        <w:lang w:val="en-US"/>
      </w:rPr>
      <w:t>L</w:t>
    </w:r>
    <w:r w:rsidRPr="00FC7717">
      <w:rPr>
        <w:rFonts w:ascii="Tahoma" w:hAnsi="Tahoma"/>
        <w:sz w:val="16"/>
        <w:szCs w:val="16"/>
        <w:lang w:val="en-US"/>
      </w:rPr>
      <w:t>andsiedel</w:t>
    </w:r>
    <w:r w:rsidR="00C12203" w:rsidRPr="00FC7717">
      <w:rPr>
        <w:rFonts w:ascii="Tahoma" w:hAnsi="Tahoma"/>
        <w:sz w:val="16"/>
        <w:szCs w:val="16"/>
        <w:lang w:val="en-US"/>
      </w:rPr>
      <w:t xml:space="preserve"> </w:t>
    </w:r>
    <w:r w:rsidR="00C12203" w:rsidRPr="00FC7717">
      <w:rPr>
        <w:rFonts w:ascii="Colonna MT" w:hAnsi="Colonna MT"/>
        <w:sz w:val="24"/>
        <w:szCs w:val="24"/>
        <w:lang w:val="en-US"/>
      </w:rPr>
      <w:t>NLP</w:t>
    </w:r>
    <w:r w:rsidR="00C12203" w:rsidRPr="00FC7717">
      <w:rPr>
        <w:rFonts w:ascii="Tahoma" w:hAnsi="Tahoma"/>
        <w:sz w:val="24"/>
        <w:szCs w:val="24"/>
        <w:lang w:val="en-US"/>
      </w:rPr>
      <w:t xml:space="preserve"> </w:t>
    </w:r>
    <w:r w:rsidR="00C12203" w:rsidRPr="00FC7717">
      <w:rPr>
        <w:rFonts w:ascii="Colonna MT" w:hAnsi="Colonna MT"/>
        <w:sz w:val="24"/>
        <w:szCs w:val="24"/>
        <w:lang w:val="en-US"/>
      </w:rPr>
      <w:t>T</w:t>
    </w:r>
    <w:r w:rsidR="00C12203" w:rsidRPr="00FC7717">
      <w:rPr>
        <w:rFonts w:ascii="Tahoma" w:hAnsi="Tahoma"/>
        <w:sz w:val="16"/>
        <w:szCs w:val="16"/>
        <w:lang w:val="en-US"/>
      </w:rPr>
      <w:t>raining GmbH</w:t>
    </w:r>
    <w:r w:rsidRPr="00640DA3">
      <w:rPr>
        <w:rFonts w:ascii="Tahoma" w:hAnsi="Tahoma"/>
        <w:sz w:val="16"/>
        <w:lang w:val="en-US"/>
      </w:rPr>
      <w:tab/>
    </w:r>
    <w:hyperlink r:id="rId1" w:history="1">
      <w:r w:rsidR="00D609B1" w:rsidRPr="001A60BF">
        <w:rPr>
          <w:rStyle w:val="Hyperlink"/>
        </w:rPr>
        <w:t>https://www.landsiedel.com/at/</w:t>
      </w:r>
    </w:hyperlink>
    <w:r w:rsidR="00D609B1">
      <w:tab/>
      <w:t xml:space="preserve">Seite </w:t>
    </w:r>
    <w:r w:rsidR="00D609B1">
      <w:rPr>
        <w:b/>
        <w:bCs/>
      </w:rPr>
      <w:fldChar w:fldCharType="begin"/>
    </w:r>
    <w:r w:rsidR="00D609B1">
      <w:rPr>
        <w:b/>
        <w:bCs/>
      </w:rPr>
      <w:instrText>PAGE  \* Arabic  \* MERGEFORMAT</w:instrText>
    </w:r>
    <w:r w:rsidR="00D609B1">
      <w:rPr>
        <w:b/>
        <w:bCs/>
      </w:rPr>
      <w:fldChar w:fldCharType="separate"/>
    </w:r>
    <w:r w:rsidR="00D723AF">
      <w:rPr>
        <w:b/>
        <w:bCs/>
        <w:noProof/>
      </w:rPr>
      <w:t>1</w:t>
    </w:r>
    <w:r w:rsidR="00D609B1">
      <w:rPr>
        <w:b/>
        <w:bCs/>
      </w:rPr>
      <w:fldChar w:fldCharType="end"/>
    </w:r>
    <w:r w:rsidR="00D609B1">
      <w:t xml:space="preserve"> von </w:t>
    </w:r>
    <w:r w:rsidR="00D609B1">
      <w:rPr>
        <w:b/>
        <w:bCs/>
      </w:rPr>
      <w:fldChar w:fldCharType="begin"/>
    </w:r>
    <w:r w:rsidR="00D609B1">
      <w:rPr>
        <w:b/>
        <w:bCs/>
      </w:rPr>
      <w:instrText>NUMPAGES  \* Arabic  \* MERGEFORMAT</w:instrText>
    </w:r>
    <w:r w:rsidR="00D609B1">
      <w:rPr>
        <w:b/>
        <w:bCs/>
      </w:rPr>
      <w:fldChar w:fldCharType="separate"/>
    </w:r>
    <w:r w:rsidR="00D723AF">
      <w:rPr>
        <w:b/>
        <w:bCs/>
        <w:noProof/>
      </w:rPr>
      <w:t>1</w:t>
    </w:r>
    <w:r w:rsidR="00D609B1">
      <w:rPr>
        <w:b/>
        <w:bCs/>
      </w:rPr>
      <w:fldChar w:fldCharType="end"/>
    </w:r>
    <w:r w:rsidRPr="00640DA3">
      <w:rPr>
        <w:rFonts w:ascii="Tahoma" w:hAnsi="Tahoma"/>
        <w:sz w:val="16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F6CC0" w14:textId="77777777" w:rsidR="004D3BA2" w:rsidRDefault="004D3BA2">
      <w:r>
        <w:separator/>
      </w:r>
    </w:p>
  </w:footnote>
  <w:footnote w:type="continuationSeparator" w:id="0">
    <w:p w14:paraId="04509F21" w14:textId="77777777" w:rsidR="004D3BA2" w:rsidRDefault="004D3B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E9D8C" w14:textId="77777777" w:rsidR="00DF23FA" w:rsidRDefault="00000000">
    <w:pPr>
      <w:pStyle w:val="Kopfzeile"/>
    </w:pPr>
    <w:r>
      <w:rPr>
        <w:noProof/>
      </w:rPr>
      <w:pict w14:anchorId="174FDE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4113594" o:spid="_x0000_s1043" type="#_x0000_t75" style="position:absolute;margin-left:0;margin-top:0;width:453.4pt;height:453.4pt;z-index:-251658240;mso-position-horizontal:center;mso-position-horizontal-relative:margin;mso-position-vertical:center;mso-position-vertical-relative:margin" o:allowincell="f">
          <v:imagedata r:id="rId1" o:title="Downloa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85122" w14:textId="77777777" w:rsidR="00A2370D" w:rsidRDefault="00000000" w:rsidP="00C95860">
    <w:pPr>
      <w:pStyle w:val="Kopfzeile"/>
      <w:jc w:val="right"/>
      <w:rPr>
        <w:rFonts w:ascii="Arial" w:hAnsi="Arial"/>
      </w:rPr>
    </w:pPr>
    <w:r>
      <w:rPr>
        <w:rFonts w:ascii="Arial" w:hAnsi="Arial"/>
        <w:noProof/>
      </w:rPr>
      <w:pict w14:anchorId="6E1A6E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4113595" o:spid="_x0000_s1044" type="#_x0000_t75" style="position:absolute;left:0;text-align:left;margin-left:0;margin-top:0;width:453.4pt;height:453.4pt;z-index:-251657216;mso-position-horizontal:center;mso-position-horizontal-relative:margin;mso-position-vertical:center;mso-position-vertical-relative:margin" o:allowincell="f">
          <v:imagedata r:id="rId1" o:title="Download" gain="19661f" blacklevel="22938f"/>
          <w10:wrap anchorx="margin" anchory="margin"/>
        </v:shape>
      </w:pict>
    </w:r>
  </w:p>
  <w:p w14:paraId="4F2D6F60" w14:textId="4A6C29F3" w:rsidR="00A2370D" w:rsidRDefault="00732572" w:rsidP="00C95860">
    <w:pPr>
      <w:pStyle w:val="Kopfzeile"/>
      <w:jc w:val="right"/>
      <w:rPr>
        <w:rFonts w:ascii="Arial" w:hAnsi="Arial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705F244" wp14:editId="0A2BC50B">
              <wp:simplePos x="0" y="0"/>
              <wp:positionH relativeFrom="column">
                <wp:posOffset>-29845</wp:posOffset>
              </wp:positionH>
              <wp:positionV relativeFrom="paragraph">
                <wp:posOffset>142240</wp:posOffset>
              </wp:positionV>
              <wp:extent cx="5829300" cy="0"/>
              <wp:effectExtent l="0" t="0" r="0" b="0"/>
              <wp:wrapNone/>
              <wp:docPr id="1" name="Lin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2EDD91C" id="Line 17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35pt,11.2pt" to="456.6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"/>
          </w:pict>
        </mc:Fallback>
      </mc:AlternateContent>
    </w:r>
    <w:r w:rsidR="00D609B1">
      <w:rPr>
        <w:rFonts w:ascii="Arial" w:hAnsi="Arial"/>
      </w:rPr>
      <w:t>Landsiedel NLP Training</w:t>
    </w:r>
    <w:r w:rsidR="00D609B1">
      <w:rPr>
        <w:rFonts w:ascii="Arial" w:hAnsi="Arial"/>
      </w:rPr>
      <w:tab/>
    </w:r>
    <w:r w:rsidR="00D609B1">
      <w:rPr>
        <w:rFonts w:ascii="Arial" w:hAnsi="Arial"/>
      </w:rPr>
      <w:tab/>
    </w:r>
    <w:r w:rsidR="00442D01">
      <w:rPr>
        <w:rFonts w:ascii="Arial" w:hAnsi="Arial"/>
      </w:rPr>
      <w:t>Blaue Reihe: Metaphern</w:t>
    </w:r>
  </w:p>
  <w:p w14:paraId="1D16908A" w14:textId="77777777" w:rsidR="00A2370D" w:rsidRPr="00C95860" w:rsidRDefault="00A2370D" w:rsidP="00C95860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B8529" w14:textId="77777777" w:rsidR="00DF23FA" w:rsidRDefault="00000000">
    <w:pPr>
      <w:pStyle w:val="Kopfzeile"/>
    </w:pPr>
    <w:r>
      <w:rPr>
        <w:noProof/>
      </w:rPr>
      <w:pict w14:anchorId="4C32DC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4113593" o:spid="_x0000_s1042" type="#_x0000_t75" style="position:absolute;margin-left:0;margin-top:0;width:453.4pt;height:453.4pt;z-index:-251659264;mso-position-horizontal:center;mso-position-horizontal-relative:margin;mso-position-vertical:center;mso-position-vertical-relative:margin" o:allowincell="f">
          <v:imagedata r:id="rId1" o:title="Downloa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44B6A38"/>
    <w:multiLevelType w:val="multilevel"/>
    <w:tmpl w:val="7E80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170F4C"/>
    <w:multiLevelType w:val="hybridMultilevel"/>
    <w:tmpl w:val="1C2ABB20"/>
    <w:lvl w:ilvl="0" w:tplc="957AFBB0">
      <w:start w:val="1"/>
      <w:numFmt w:val="bullet"/>
      <w:lvlText w:val="•"/>
      <w:lvlJc w:val="left"/>
      <w:pPr>
        <w:tabs>
          <w:tab w:val="num" w:pos="1287"/>
        </w:tabs>
        <w:ind w:left="1287" w:hanging="360"/>
      </w:pPr>
      <w:rPr>
        <w:rFonts w:ascii="Arial Narrow" w:hAnsi="Arial Narro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01CAB"/>
    <w:multiLevelType w:val="singleLevel"/>
    <w:tmpl w:val="0588985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123820F1"/>
    <w:multiLevelType w:val="hybridMultilevel"/>
    <w:tmpl w:val="C6F8C6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5721A1"/>
    <w:multiLevelType w:val="hybridMultilevel"/>
    <w:tmpl w:val="86E43884"/>
    <w:lvl w:ilvl="0" w:tplc="448AAE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7A7300"/>
    <w:multiLevelType w:val="multilevel"/>
    <w:tmpl w:val="25129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9C12D8"/>
    <w:multiLevelType w:val="hybridMultilevel"/>
    <w:tmpl w:val="5150EC0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F54346"/>
    <w:multiLevelType w:val="hybridMultilevel"/>
    <w:tmpl w:val="76CCDEF8"/>
    <w:lvl w:ilvl="0" w:tplc="60F06A8A">
      <w:start w:val="1"/>
      <w:numFmt w:val="bullet"/>
      <w:pStyle w:val="AufzhlungZeichen"/>
      <w:lvlText w:val=""/>
      <w:lvlJc w:val="left"/>
      <w:pPr>
        <w:ind w:left="720" w:hanging="360"/>
      </w:pPr>
      <w:rPr>
        <w:rFonts w:ascii="Wingdings" w:hAnsi="Wingdings" w:cs="Wingdings" w:hint="default"/>
        <w:color w:val="999999"/>
        <w:sz w:val="24"/>
        <w:szCs w:val="24"/>
      </w:rPr>
    </w:lvl>
    <w:lvl w:ilvl="1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color w:val="999999"/>
        <w:sz w:val="20"/>
        <w:szCs w:val="20"/>
      </w:r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2"/>
      <w:numFmt w:val="lowerLetter"/>
      <w:lvlText w:val="%5)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E535F63"/>
    <w:multiLevelType w:val="hybridMultilevel"/>
    <w:tmpl w:val="27F4411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C97760"/>
    <w:multiLevelType w:val="singleLevel"/>
    <w:tmpl w:val="260021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8FF4440"/>
    <w:multiLevelType w:val="hybridMultilevel"/>
    <w:tmpl w:val="FD14AE86"/>
    <w:lvl w:ilvl="0" w:tplc="6548066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FAC70AB"/>
    <w:multiLevelType w:val="hybridMultilevel"/>
    <w:tmpl w:val="F46801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6410B6"/>
    <w:multiLevelType w:val="hybridMultilevel"/>
    <w:tmpl w:val="E6609108"/>
    <w:lvl w:ilvl="0" w:tplc="3A821A8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8D90363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45A0137"/>
    <w:multiLevelType w:val="hybridMultilevel"/>
    <w:tmpl w:val="2E9A28D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1B39CF"/>
    <w:multiLevelType w:val="singleLevel"/>
    <w:tmpl w:val="1714987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6" w15:restartNumberingAfterBreak="0">
    <w:nsid w:val="4D307A9C"/>
    <w:multiLevelType w:val="hybridMultilevel"/>
    <w:tmpl w:val="166EC5F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06F6E3F"/>
    <w:multiLevelType w:val="hybridMultilevel"/>
    <w:tmpl w:val="81EA5FB6"/>
    <w:lvl w:ilvl="0" w:tplc="24EAA2F2">
      <w:start w:val="1"/>
      <w:numFmt w:val="bullet"/>
      <w:lvlText w:val="•"/>
      <w:lvlJc w:val="left"/>
      <w:pPr>
        <w:tabs>
          <w:tab w:val="num" w:pos="786"/>
        </w:tabs>
        <w:ind w:left="786" w:hanging="360"/>
      </w:pPr>
      <w:rPr>
        <w:rFonts w:ascii="Arial Narrow" w:hAnsi="Arial Narro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684758"/>
    <w:multiLevelType w:val="hybridMultilevel"/>
    <w:tmpl w:val="D3C83A86"/>
    <w:lvl w:ilvl="0" w:tplc="ED707B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0F60118"/>
    <w:multiLevelType w:val="hybridMultilevel"/>
    <w:tmpl w:val="F5403C68"/>
    <w:lvl w:ilvl="0" w:tplc="D736EC7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cs="Arial"/>
      </w:rPr>
    </w:lvl>
    <w:lvl w:ilvl="1" w:tplc="0407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7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7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 w15:restartNumberingAfterBreak="0">
    <w:nsid w:val="65801B2D"/>
    <w:multiLevelType w:val="singleLevel"/>
    <w:tmpl w:val="B6B4C1C6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21" w15:restartNumberingAfterBreak="0">
    <w:nsid w:val="7DAA23A2"/>
    <w:multiLevelType w:val="hybridMultilevel"/>
    <w:tmpl w:val="4C363C90"/>
    <w:lvl w:ilvl="0" w:tplc="CEC865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65830595">
    <w:abstractNumId w:val="3"/>
  </w:num>
  <w:num w:numId="2" w16cid:durableId="1263756881">
    <w:abstractNumId w:val="20"/>
  </w:num>
  <w:num w:numId="3" w16cid:durableId="1028333887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 w16cid:durableId="736825674">
    <w:abstractNumId w:val="7"/>
  </w:num>
  <w:num w:numId="5" w16cid:durableId="1372462189">
    <w:abstractNumId w:val="9"/>
  </w:num>
  <w:num w:numId="6" w16cid:durableId="127629808">
    <w:abstractNumId w:val="18"/>
  </w:num>
  <w:num w:numId="7" w16cid:durableId="1303854029">
    <w:abstractNumId w:val="21"/>
  </w:num>
  <w:num w:numId="8" w16cid:durableId="260799085">
    <w:abstractNumId w:val="10"/>
  </w:num>
  <w:num w:numId="9" w16cid:durableId="2057200390">
    <w:abstractNumId w:val="15"/>
  </w:num>
  <w:num w:numId="10" w16cid:durableId="356470603">
    <w:abstractNumId w:val="15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1" w16cid:durableId="1346786115">
    <w:abstractNumId w:val="15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2" w16cid:durableId="176981407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4893223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015949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25805501">
    <w:abstractNumId w:val="17"/>
  </w:num>
  <w:num w:numId="16" w16cid:durableId="1217738158">
    <w:abstractNumId w:val="2"/>
  </w:num>
  <w:num w:numId="17" w16cid:durableId="819154516">
    <w:abstractNumId w:val="5"/>
  </w:num>
  <w:num w:numId="18" w16cid:durableId="1539273677">
    <w:abstractNumId w:val="16"/>
  </w:num>
  <w:num w:numId="19" w16cid:durableId="1546480453">
    <w:abstractNumId w:val="12"/>
  </w:num>
  <w:num w:numId="20" w16cid:durableId="1375544162">
    <w:abstractNumId w:val="14"/>
  </w:num>
  <w:num w:numId="21" w16cid:durableId="1551726388">
    <w:abstractNumId w:val="8"/>
  </w:num>
  <w:num w:numId="22" w16cid:durableId="1636570481">
    <w:abstractNumId w:val="4"/>
  </w:num>
  <w:num w:numId="23" w16cid:durableId="2047245355">
    <w:abstractNumId w:val="1"/>
  </w:num>
  <w:num w:numId="24" w16cid:durableId="904026095">
    <w:abstractNumId w:val="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D01"/>
    <w:rsid w:val="000024B9"/>
    <w:rsid w:val="00040D69"/>
    <w:rsid w:val="0004121A"/>
    <w:rsid w:val="00044F7D"/>
    <w:rsid w:val="000C62FC"/>
    <w:rsid w:val="001D7A9D"/>
    <w:rsid w:val="002273B6"/>
    <w:rsid w:val="002677E1"/>
    <w:rsid w:val="00286AC6"/>
    <w:rsid w:val="002C1623"/>
    <w:rsid w:val="002E56FE"/>
    <w:rsid w:val="002F1A8F"/>
    <w:rsid w:val="00376ECE"/>
    <w:rsid w:val="003B54E1"/>
    <w:rsid w:val="0040767C"/>
    <w:rsid w:val="00442D01"/>
    <w:rsid w:val="00460DC3"/>
    <w:rsid w:val="004A1439"/>
    <w:rsid w:val="004D3BA2"/>
    <w:rsid w:val="00511A75"/>
    <w:rsid w:val="00535282"/>
    <w:rsid w:val="00543BD4"/>
    <w:rsid w:val="0059057A"/>
    <w:rsid w:val="005C19D2"/>
    <w:rsid w:val="005E3809"/>
    <w:rsid w:val="0060002C"/>
    <w:rsid w:val="00640DA3"/>
    <w:rsid w:val="00641A26"/>
    <w:rsid w:val="006C2FD7"/>
    <w:rsid w:val="006F2255"/>
    <w:rsid w:val="00732572"/>
    <w:rsid w:val="007359B0"/>
    <w:rsid w:val="00752289"/>
    <w:rsid w:val="00764A1C"/>
    <w:rsid w:val="007B25EB"/>
    <w:rsid w:val="007C2994"/>
    <w:rsid w:val="00814B1E"/>
    <w:rsid w:val="0082135B"/>
    <w:rsid w:val="00844EED"/>
    <w:rsid w:val="00893EB4"/>
    <w:rsid w:val="008B3DE4"/>
    <w:rsid w:val="00932946"/>
    <w:rsid w:val="009A048F"/>
    <w:rsid w:val="009C19D6"/>
    <w:rsid w:val="009C507A"/>
    <w:rsid w:val="009F4F2B"/>
    <w:rsid w:val="00A2370D"/>
    <w:rsid w:val="00A35A01"/>
    <w:rsid w:val="00A83ECF"/>
    <w:rsid w:val="00AD1E6E"/>
    <w:rsid w:val="00AE461B"/>
    <w:rsid w:val="00AF7669"/>
    <w:rsid w:val="00B27D88"/>
    <w:rsid w:val="00B4605D"/>
    <w:rsid w:val="00B84DA2"/>
    <w:rsid w:val="00BE0CD3"/>
    <w:rsid w:val="00BE5667"/>
    <w:rsid w:val="00C11526"/>
    <w:rsid w:val="00C12203"/>
    <w:rsid w:val="00C3729F"/>
    <w:rsid w:val="00C574CF"/>
    <w:rsid w:val="00C732EE"/>
    <w:rsid w:val="00C80EDC"/>
    <w:rsid w:val="00C914F4"/>
    <w:rsid w:val="00C927F6"/>
    <w:rsid w:val="00C95860"/>
    <w:rsid w:val="00CA00A7"/>
    <w:rsid w:val="00CD4523"/>
    <w:rsid w:val="00CE76E4"/>
    <w:rsid w:val="00D609B1"/>
    <w:rsid w:val="00D723AF"/>
    <w:rsid w:val="00D953FA"/>
    <w:rsid w:val="00DA3BC6"/>
    <w:rsid w:val="00DD11AC"/>
    <w:rsid w:val="00DE33F3"/>
    <w:rsid w:val="00DF23FA"/>
    <w:rsid w:val="00E002D0"/>
    <w:rsid w:val="00E04896"/>
    <w:rsid w:val="00E17F4B"/>
    <w:rsid w:val="00E2572C"/>
    <w:rsid w:val="00E416B0"/>
    <w:rsid w:val="00E748FC"/>
    <w:rsid w:val="00E806F8"/>
    <w:rsid w:val="00ED10FD"/>
    <w:rsid w:val="00EF787F"/>
    <w:rsid w:val="00F04EAD"/>
    <w:rsid w:val="00FC38A1"/>
    <w:rsid w:val="00FC6CA0"/>
    <w:rsid w:val="00FC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A7F9C3"/>
  <w15:chartTrackingRefBased/>
  <w15:docId w15:val="{69DC13F3-9028-4EE3-8E22-33C04B858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b/>
      <w:snapToGrid w:val="0"/>
      <w:color w:val="000000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rFonts w:ascii="Arial" w:hAnsi="Arial"/>
      <w:b/>
      <w:sz w:val="28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Arial" w:hAnsi="Arial"/>
      <w:b/>
    </w:rPr>
  </w:style>
  <w:style w:type="paragraph" w:styleId="berschrift4">
    <w:name w:val="heading 4"/>
    <w:basedOn w:val="Standard"/>
    <w:next w:val="Standard"/>
    <w:qFormat/>
    <w:pPr>
      <w:keepNext/>
      <w:framePr w:dropCap="drop" w:lines="3" w:w="705" w:wrap="around" w:vAnchor="text" w:hAnchor="text"/>
      <w:spacing w:line="684" w:lineRule="exact"/>
      <w:ind w:right="-199"/>
      <w:jc w:val="both"/>
      <w:outlineLvl w:val="3"/>
    </w:pPr>
    <w:rPr>
      <w:rFonts w:ascii="Arial" w:hAnsi="Arial"/>
      <w:b/>
      <w:position w:val="-9"/>
      <w:sz w:val="84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b/>
      <w:snapToGrid w:val="0"/>
      <w:color w:val="000000"/>
      <w:sz w:val="40"/>
    </w:rPr>
  </w:style>
  <w:style w:type="paragraph" w:styleId="berschrift6">
    <w:name w:val="heading 6"/>
    <w:basedOn w:val="Standard"/>
    <w:next w:val="Standard"/>
    <w:qFormat/>
    <w:pPr>
      <w:keepNext/>
      <w:jc w:val="center"/>
      <w:outlineLvl w:val="5"/>
    </w:pPr>
    <w:rPr>
      <w:rFonts w:ascii="Arial" w:hAnsi="Arial"/>
      <w:sz w:val="52"/>
    </w:rPr>
  </w:style>
  <w:style w:type="paragraph" w:styleId="berschrift7">
    <w:name w:val="heading 7"/>
    <w:basedOn w:val="Standard"/>
    <w:next w:val="Standard"/>
    <w:qFormat/>
    <w:pPr>
      <w:keepNext/>
      <w:jc w:val="center"/>
      <w:outlineLvl w:val="6"/>
    </w:pPr>
    <w:rPr>
      <w:rFonts w:ascii="Arial" w:hAnsi="Arial"/>
      <w:b/>
      <w:sz w:val="72"/>
    </w:rPr>
  </w:style>
  <w:style w:type="paragraph" w:styleId="berschrift8">
    <w:name w:val="heading 8"/>
    <w:basedOn w:val="Standard"/>
    <w:next w:val="Standard"/>
    <w:qFormat/>
    <w:pPr>
      <w:keepNext/>
      <w:ind w:right="1559"/>
      <w:outlineLvl w:val="7"/>
    </w:pPr>
    <w:rPr>
      <w:rFonts w:ascii="Arial" w:hAnsi="Arial"/>
      <w:b/>
      <w:sz w:val="24"/>
    </w:rPr>
  </w:style>
  <w:style w:type="paragraph" w:styleId="berschrift9">
    <w:name w:val="heading 9"/>
    <w:basedOn w:val="Standard"/>
    <w:next w:val="Standard"/>
    <w:qFormat/>
    <w:pPr>
      <w:keepNext/>
      <w:ind w:right="1559"/>
      <w:jc w:val="both"/>
      <w:outlineLvl w:val="8"/>
    </w:pPr>
    <w:rPr>
      <w:rFonts w:ascii="Arial" w:hAnsi="Arial"/>
      <w:b/>
      <w:sz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Pr>
      <w:rFonts w:ascii="Arial" w:hAnsi="Arial"/>
      <w:b/>
      <w:snapToGrid w:val="0"/>
      <w:color w:val="000000"/>
    </w:rPr>
  </w:style>
  <w:style w:type="paragraph" w:styleId="Textkrper2">
    <w:name w:val="Body Text 2"/>
    <w:basedOn w:val="Standard"/>
    <w:pPr>
      <w:jc w:val="center"/>
    </w:pPr>
    <w:rPr>
      <w:rFonts w:ascii="Arial" w:hAnsi="Arial"/>
      <w:b/>
    </w:rPr>
  </w:style>
  <w:style w:type="paragraph" w:styleId="Textkrper3">
    <w:name w:val="Body Text 3"/>
    <w:basedOn w:val="Standard"/>
    <w:pPr>
      <w:ind w:right="1701"/>
      <w:jc w:val="both"/>
    </w:pPr>
    <w:rPr>
      <w:rFonts w:ascii="Arial" w:hAnsi="Arial"/>
    </w:rPr>
  </w:style>
  <w:style w:type="paragraph" w:styleId="Textkrper-Zeileneinzug">
    <w:name w:val="Body Text Indent"/>
    <w:basedOn w:val="Standard"/>
    <w:pPr>
      <w:ind w:left="284"/>
    </w:pPr>
    <w:rPr>
      <w:rFonts w:ascii="Arial" w:hAnsi="Arial"/>
      <w:snapToGrid w:val="0"/>
      <w:color w:val="000000"/>
    </w:rPr>
  </w:style>
  <w:style w:type="character" w:styleId="Seitenzahl">
    <w:name w:val="page number"/>
    <w:basedOn w:val="Absatz-Standardschriftart"/>
  </w:style>
  <w:style w:type="paragraph" w:customStyle="1" w:styleId="Textkrper21">
    <w:name w:val="Textkörper 21"/>
    <w:basedOn w:val="Standard"/>
    <w:pPr>
      <w:overflowPunct w:val="0"/>
      <w:autoSpaceDE w:val="0"/>
      <w:autoSpaceDN w:val="0"/>
      <w:adjustRightInd w:val="0"/>
      <w:jc w:val="both"/>
      <w:textAlignment w:val="baseline"/>
    </w:pPr>
  </w:style>
  <w:style w:type="paragraph" w:styleId="Textkrper-Einzug2">
    <w:name w:val="Body Text Indent 2"/>
    <w:basedOn w:val="Standard"/>
    <w:pPr>
      <w:ind w:left="720"/>
    </w:pPr>
    <w:rPr>
      <w:rFonts w:ascii="Arial" w:hAnsi="Arial"/>
      <w:i/>
      <w:iCs/>
      <w:sz w:val="24"/>
    </w:rPr>
  </w:style>
  <w:style w:type="character" w:styleId="Hyperlink">
    <w:name w:val="Hyperlink"/>
    <w:rsid w:val="00C574CF"/>
    <w:rPr>
      <w:color w:val="114389"/>
      <w:u w:val="single"/>
    </w:rPr>
  </w:style>
  <w:style w:type="paragraph" w:styleId="StandardWeb">
    <w:name w:val="Normal (Web)"/>
    <w:basedOn w:val="Standard"/>
    <w:rsid w:val="00C574CF"/>
    <w:pPr>
      <w:spacing w:before="100" w:beforeAutospacing="1" w:after="100" w:afterAutospacing="1"/>
    </w:pPr>
    <w:rPr>
      <w:sz w:val="24"/>
      <w:szCs w:val="24"/>
    </w:rPr>
  </w:style>
  <w:style w:type="character" w:styleId="HTMLZitat">
    <w:name w:val="HTML Cite"/>
    <w:rsid w:val="00C574CF"/>
    <w:rPr>
      <w:i/>
      <w:iCs/>
    </w:rPr>
  </w:style>
  <w:style w:type="paragraph" w:styleId="Sprechblasentext">
    <w:name w:val="Balloon Text"/>
    <w:basedOn w:val="Standard"/>
    <w:semiHidden/>
    <w:rsid w:val="00EF787F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E416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locktext">
    <w:name w:val="Block Text"/>
    <w:basedOn w:val="Standard"/>
    <w:semiHidden/>
    <w:unhideWhenUsed/>
    <w:rsid w:val="002677E1"/>
    <w:pPr>
      <w:tabs>
        <w:tab w:val="left" w:pos="7088"/>
      </w:tabs>
      <w:ind w:left="709" w:right="1982"/>
      <w:jc w:val="both"/>
    </w:pPr>
    <w:rPr>
      <w:rFonts w:ascii="Arial" w:hAnsi="Arial"/>
      <w:sz w:val="24"/>
    </w:rPr>
  </w:style>
  <w:style w:type="character" w:customStyle="1" w:styleId="FuzeileZchn">
    <w:name w:val="Fußzeile Zchn"/>
    <w:link w:val="Fuzeile"/>
    <w:rsid w:val="002677E1"/>
  </w:style>
  <w:style w:type="paragraph" w:styleId="Listenabsatz">
    <w:name w:val="List Paragraph"/>
    <w:basedOn w:val="Standard"/>
    <w:uiPriority w:val="34"/>
    <w:qFormat/>
    <w:rsid w:val="00B4605D"/>
    <w:pPr>
      <w:ind w:left="708"/>
    </w:pPr>
  </w:style>
  <w:style w:type="paragraph" w:customStyle="1" w:styleId="BuchFlietext">
    <w:name w:val="Buch_Fließtext"/>
    <w:link w:val="BuchFlietextZchn"/>
    <w:uiPriority w:val="99"/>
    <w:rsid w:val="007B25EB"/>
    <w:pPr>
      <w:spacing w:before="60" w:after="240" w:line="276" w:lineRule="auto"/>
      <w:jc w:val="both"/>
    </w:pPr>
    <w:rPr>
      <w:rFonts w:ascii="Lucida Sans" w:hAnsi="Lucida Sans" w:cs="Lucida Sans"/>
      <w:sz w:val="22"/>
      <w:szCs w:val="22"/>
    </w:rPr>
  </w:style>
  <w:style w:type="character" w:customStyle="1" w:styleId="BuchFlietextZchn">
    <w:name w:val="Buch_Fließtext Zchn"/>
    <w:link w:val="BuchFlietext"/>
    <w:uiPriority w:val="99"/>
    <w:rsid w:val="007B25EB"/>
    <w:rPr>
      <w:rFonts w:ascii="Lucida Sans" w:hAnsi="Lucida Sans" w:cs="Lucida Sans"/>
      <w:sz w:val="22"/>
      <w:szCs w:val="22"/>
    </w:rPr>
  </w:style>
  <w:style w:type="paragraph" w:customStyle="1" w:styleId="AufzhlungZeichen">
    <w:name w:val="Aufzählung Zeichen"/>
    <w:basedOn w:val="BuchFlietext"/>
    <w:next w:val="BuchFlietext"/>
    <w:autoRedefine/>
    <w:uiPriority w:val="99"/>
    <w:rsid w:val="007B25EB"/>
    <w:pPr>
      <w:keepLines/>
      <w:numPr>
        <w:numId w:val="21"/>
      </w:numPr>
      <w:tabs>
        <w:tab w:val="num" w:pos="360"/>
        <w:tab w:val="left" w:pos="737"/>
      </w:tabs>
      <w:suppressAutoHyphens/>
      <w:spacing w:before="0" w:after="120" w:line="240" w:lineRule="auto"/>
      <w:ind w:left="340" w:right="431" w:hanging="340"/>
      <w:jc w:val="left"/>
    </w:p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14B1E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IntensivesZitatZchn">
    <w:name w:val="Intensives Zitat Zchn"/>
    <w:link w:val="IntensivesZitat"/>
    <w:uiPriority w:val="30"/>
    <w:rsid w:val="00814B1E"/>
    <w:rPr>
      <w:i/>
      <w:iCs/>
      <w:color w:val="5B9BD5"/>
      <w:lang w:val="de-DE" w:eastAsia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D609B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46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landsiedel.com/a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Benutzerdefinierte%20Office-Vorlagen\Arbeitsblatt%20Landsiedel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672B49-5B3C-456D-9815-AAA22EC07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Arbeitsblatt Landsiedel.dotx</Template>
  <TotalTime>0</TotalTime>
  <Pages>1</Pages>
  <Words>201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</vt:lpstr>
    </vt:vector>
  </TitlesOfParts>
  <Company>sls</Company>
  <LinksUpToDate>false</LinksUpToDate>
  <CharactersWithSpaces>1466</CharactersWithSpaces>
  <SharedDoc>false</SharedDoc>
  <HLinks>
    <vt:vector size="6" baseType="variant">
      <vt:variant>
        <vt:i4>7077931</vt:i4>
      </vt:variant>
      <vt:variant>
        <vt:i4>0</vt:i4>
      </vt:variant>
      <vt:variant>
        <vt:i4>0</vt:i4>
      </vt:variant>
      <vt:variant>
        <vt:i4>5</vt:i4>
      </vt:variant>
      <vt:variant>
        <vt:lpwstr>https://www.landsiedel.com/at/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User</dc:creator>
  <cp:keywords/>
  <cp:lastModifiedBy>Marian Zefferer</cp:lastModifiedBy>
  <cp:revision>1</cp:revision>
  <cp:lastPrinted>2005-11-18T12:41:00Z</cp:lastPrinted>
  <dcterms:created xsi:type="dcterms:W3CDTF">2025-07-24T08:58:00Z</dcterms:created>
  <dcterms:modified xsi:type="dcterms:W3CDTF">2025-07-24T09:04:00Z</dcterms:modified>
</cp:coreProperties>
</file>